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31C88" w14:textId="40428F6D" w:rsidR="00FD6080" w:rsidRDefault="002C6276" w:rsidP="002C6276">
      <w:pPr>
        <w:spacing w:before="120" w:after="120"/>
        <w:ind w:firstLine="0"/>
        <w:jc w:val="center"/>
        <w:rPr>
          <w:b/>
          <w:sz w:val="36"/>
          <w:szCs w:val="36"/>
          <w:u w:val="single"/>
          <w:lang w:val="en-US"/>
        </w:rPr>
      </w:pPr>
      <w:proofErr w:type="spellStart"/>
      <w:r w:rsidRPr="002C6276">
        <w:rPr>
          <w:b/>
          <w:sz w:val="36"/>
          <w:szCs w:val="36"/>
          <w:u w:val="single"/>
          <w:lang w:val="en-US"/>
        </w:rPr>
        <w:t>Autorização</w:t>
      </w:r>
      <w:proofErr w:type="spellEnd"/>
    </w:p>
    <w:p w14:paraId="6B4A5D50" w14:textId="77777777" w:rsidR="00E840A5" w:rsidRDefault="00E840A5" w:rsidP="00E840A5">
      <w:pPr>
        <w:pStyle w:val="SemEspaamento"/>
        <w:ind w:firstLine="0"/>
        <w:rPr>
          <w:rFonts w:ascii="Times New Roman" w:hAnsi="Times New Roman"/>
          <w:sz w:val="28"/>
          <w:szCs w:val="28"/>
        </w:rPr>
      </w:pPr>
    </w:p>
    <w:p w14:paraId="1EEAA9A6" w14:textId="77777777" w:rsidR="00E840A5" w:rsidRDefault="00E840A5" w:rsidP="00E840A5">
      <w:pPr>
        <w:pStyle w:val="SemEspaamento"/>
        <w:ind w:left="-851" w:firstLine="0"/>
        <w:rPr>
          <w:rFonts w:ascii="Times New Roman" w:hAnsi="Times New Roman"/>
          <w:sz w:val="28"/>
          <w:szCs w:val="28"/>
        </w:rPr>
      </w:pPr>
    </w:p>
    <w:p w14:paraId="2B7AF8C8" w14:textId="01572AB9" w:rsidR="00E840A5" w:rsidRDefault="00E840A5" w:rsidP="00E840A5">
      <w:pPr>
        <w:pStyle w:val="SemEspaamento"/>
        <w:ind w:left="-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Eu________________________________________________, portador(a) do documento de identidade n°___________________, e CPF n°____________________, residente e domiciliado à </w:t>
      </w:r>
      <w:r w:rsidR="00AD760F">
        <w:rPr>
          <w:rFonts w:ascii="Times New Roman" w:hAnsi="Times New Roman"/>
          <w:sz w:val="28"/>
          <w:szCs w:val="28"/>
        </w:rPr>
        <w:t>cidade de ______________</w:t>
      </w:r>
      <w:r>
        <w:rPr>
          <w:rFonts w:ascii="Times New Roman" w:hAnsi="Times New Roman"/>
          <w:sz w:val="28"/>
          <w:szCs w:val="28"/>
        </w:rPr>
        <w:t>__, rua: ____</w:t>
      </w:r>
      <w:r w:rsidR="00AD760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_________________________,</w:t>
      </w:r>
    </w:p>
    <w:p w14:paraId="7F276EA7" w14:textId="62F66A3E" w:rsidR="00E840A5" w:rsidRDefault="00E10752" w:rsidP="00E840A5">
      <w:pPr>
        <w:pStyle w:val="SemEspaamento"/>
        <w:ind w:left="-851" w:firstLine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n</w:t>
      </w:r>
      <w:proofErr w:type="gramEnd"/>
      <w:r>
        <w:rPr>
          <w:rFonts w:ascii="Times New Roman" w:hAnsi="Times New Roman"/>
          <w:sz w:val="28"/>
          <w:szCs w:val="28"/>
        </w:rPr>
        <w:t xml:space="preserve">°: __________. </w:t>
      </w:r>
      <w:r w:rsidR="00E840A5">
        <w:rPr>
          <w:rFonts w:ascii="Times New Roman" w:hAnsi="Times New Roman"/>
          <w:sz w:val="28"/>
          <w:szCs w:val="28"/>
        </w:rPr>
        <w:t>Responsável legal pelo aluno(a) _________________________________,</w:t>
      </w:r>
    </w:p>
    <w:p w14:paraId="45F9B24F" w14:textId="3587D2EB" w:rsidR="00E840A5" w:rsidRPr="00E840A5" w:rsidRDefault="00E840A5" w:rsidP="00E840A5">
      <w:pPr>
        <w:pStyle w:val="SemEspaamento"/>
        <w:ind w:left="-851" w:firstLine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autorizo</w:t>
      </w:r>
      <w:proofErr w:type="gramEnd"/>
      <w:r>
        <w:rPr>
          <w:rFonts w:ascii="Times New Roman" w:hAnsi="Times New Roman"/>
          <w:sz w:val="28"/>
          <w:szCs w:val="28"/>
        </w:rPr>
        <w:t xml:space="preserve"> a participação do(a) menor em questão para realizar a prova do ENCCEJA, na cidade de Caxambu MG, </w:t>
      </w:r>
      <w:r w:rsidR="00124E1C">
        <w:rPr>
          <w:rFonts w:ascii="Times New Roman" w:hAnsi="Times New Roman"/>
          <w:b/>
          <w:sz w:val="28"/>
          <w:szCs w:val="28"/>
          <w:u w:val="single"/>
        </w:rPr>
        <w:t>no dia 23 de agosto de 2026</w:t>
      </w:r>
      <w:r w:rsidRPr="00E840A5">
        <w:rPr>
          <w:rFonts w:ascii="Times New Roman" w:hAnsi="Times New Roman"/>
          <w:b/>
          <w:sz w:val="28"/>
          <w:szCs w:val="28"/>
          <w:u w:val="single"/>
        </w:rPr>
        <w:t>.</w:t>
      </w:r>
    </w:p>
    <w:p w14:paraId="2CA2526F" w14:textId="77777777" w:rsidR="002C6276" w:rsidRPr="00E840A5" w:rsidRDefault="002C6276" w:rsidP="00E840A5">
      <w:pPr>
        <w:spacing w:before="120" w:after="120"/>
        <w:ind w:left="-851" w:firstLine="0"/>
        <w:rPr>
          <w:sz w:val="28"/>
          <w:szCs w:val="28"/>
        </w:rPr>
      </w:pPr>
    </w:p>
    <w:p w14:paraId="62AF67A3" w14:textId="203234BA" w:rsidR="002C6276" w:rsidRPr="00E840A5" w:rsidRDefault="002C6276" w:rsidP="00E840A5">
      <w:pPr>
        <w:spacing w:before="120" w:after="120"/>
        <w:ind w:left="-851" w:firstLine="709"/>
        <w:rPr>
          <w:sz w:val="28"/>
          <w:szCs w:val="28"/>
        </w:rPr>
      </w:pPr>
      <w:r w:rsidRPr="00E840A5">
        <w:rPr>
          <w:sz w:val="28"/>
          <w:szCs w:val="28"/>
        </w:rPr>
        <w:t xml:space="preserve">Sem mais para o momento, </w:t>
      </w:r>
      <w:r w:rsidRPr="00E840A5">
        <w:rPr>
          <w:b/>
          <w:sz w:val="28"/>
          <w:szCs w:val="28"/>
          <w:u w:val="single"/>
        </w:rPr>
        <w:t>assino e encaminho cópia do documento RG.</w:t>
      </w:r>
    </w:p>
    <w:p w14:paraId="0D9820E2" w14:textId="77777777" w:rsidR="002C6276" w:rsidRDefault="002C6276" w:rsidP="002C6276">
      <w:pPr>
        <w:spacing w:before="120" w:after="120"/>
        <w:ind w:firstLine="0"/>
        <w:rPr>
          <w:sz w:val="28"/>
          <w:szCs w:val="28"/>
        </w:rPr>
      </w:pPr>
    </w:p>
    <w:p w14:paraId="411D8702" w14:textId="1920DF68" w:rsidR="002C6276" w:rsidRDefault="002C6276" w:rsidP="002C6276">
      <w:pPr>
        <w:spacing w:before="120" w:after="12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A</w:t>
      </w:r>
      <w:r w:rsidR="00124E1C">
        <w:rPr>
          <w:sz w:val="28"/>
          <w:szCs w:val="28"/>
        </w:rPr>
        <w:t>iuruoca, _____ de agosto de 2026</w:t>
      </w:r>
      <w:bookmarkStart w:id="0" w:name="_GoBack"/>
      <w:bookmarkEnd w:id="0"/>
      <w:r>
        <w:rPr>
          <w:sz w:val="28"/>
          <w:szCs w:val="28"/>
        </w:rPr>
        <w:t>.</w:t>
      </w:r>
    </w:p>
    <w:p w14:paraId="7C4DA62F" w14:textId="77777777" w:rsidR="002C6276" w:rsidRDefault="002C6276" w:rsidP="002C6276">
      <w:pPr>
        <w:spacing w:before="120" w:after="120"/>
        <w:ind w:firstLine="0"/>
        <w:rPr>
          <w:sz w:val="28"/>
          <w:szCs w:val="28"/>
        </w:rPr>
      </w:pPr>
    </w:p>
    <w:p w14:paraId="5A23F555" w14:textId="5AF6152B" w:rsidR="002C6276" w:rsidRDefault="002C6276" w:rsidP="002C6276">
      <w:pPr>
        <w:spacing w:before="120" w:after="12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14:paraId="2D96E8CA" w14:textId="3A5CB7FB" w:rsidR="002C6276" w:rsidRDefault="002C6276" w:rsidP="002C6276">
      <w:pPr>
        <w:spacing w:before="120" w:after="12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Assinatura do Responsável</w:t>
      </w:r>
    </w:p>
    <w:p w14:paraId="3087A8CE" w14:textId="77777777" w:rsidR="002C6276" w:rsidRDefault="002C6276" w:rsidP="002C6276">
      <w:pPr>
        <w:spacing w:before="120" w:after="120"/>
        <w:ind w:firstLine="0"/>
        <w:rPr>
          <w:sz w:val="28"/>
          <w:szCs w:val="28"/>
        </w:rPr>
      </w:pPr>
    </w:p>
    <w:p w14:paraId="5F63A207" w14:textId="77777777" w:rsidR="002C6276" w:rsidRDefault="002C6276" w:rsidP="002C6276">
      <w:pPr>
        <w:spacing w:before="120" w:after="120"/>
        <w:ind w:firstLine="0"/>
        <w:rPr>
          <w:sz w:val="28"/>
          <w:szCs w:val="28"/>
        </w:rPr>
      </w:pPr>
    </w:p>
    <w:p w14:paraId="0C4BD36B" w14:textId="77777777" w:rsidR="002C6276" w:rsidRDefault="002C6276" w:rsidP="002C6276">
      <w:pPr>
        <w:spacing w:before="120" w:after="120"/>
        <w:ind w:firstLine="0"/>
        <w:rPr>
          <w:sz w:val="28"/>
          <w:szCs w:val="28"/>
        </w:rPr>
      </w:pPr>
    </w:p>
    <w:p w14:paraId="23984C3C" w14:textId="120AF7F2" w:rsidR="002C6276" w:rsidRPr="002C6276" w:rsidRDefault="002C6276" w:rsidP="002C6276">
      <w:pPr>
        <w:spacing w:before="120" w:after="120"/>
        <w:ind w:firstLine="0"/>
        <w:rPr>
          <w:b/>
          <w:sz w:val="28"/>
          <w:szCs w:val="28"/>
          <w:u w:val="single"/>
          <w:lang w:val="en-US"/>
        </w:rPr>
      </w:pPr>
    </w:p>
    <w:sectPr w:rsidR="002C6276" w:rsidRPr="002C6276" w:rsidSect="007958F7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851" w:bottom="1134" w:left="1701" w:header="1134" w:footer="567" w:gutter="0"/>
      <w:pgNumType w:fmt="numberInDash"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2CA94" w14:textId="77777777" w:rsidR="000B506D" w:rsidRDefault="000B506D">
      <w:r>
        <w:separator/>
      </w:r>
    </w:p>
  </w:endnote>
  <w:endnote w:type="continuationSeparator" w:id="0">
    <w:p w14:paraId="16217ABE" w14:textId="77777777" w:rsidR="000B506D" w:rsidRDefault="000B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4D4BE" w14:textId="77777777" w:rsidR="00E10752" w:rsidRPr="00B81817" w:rsidRDefault="00E10752" w:rsidP="00E10752">
    <w:pPr>
      <w:ind w:firstLine="0"/>
      <w:jc w:val="center"/>
      <w:rPr>
        <w:rFonts w:ascii="Arial" w:hAnsi="Arial" w:cs="Arial"/>
        <w:sz w:val="2"/>
        <w:szCs w:val="2"/>
      </w:rPr>
    </w:pPr>
    <w:r>
      <w:rPr>
        <w:noProof/>
      </w:rPr>
      <w:drawing>
        <wp:inline distT="0" distB="0" distL="0" distR="0" wp14:anchorId="06C22F3B" wp14:editId="629A925E">
          <wp:extent cx="5760720" cy="799465"/>
          <wp:effectExtent l="0" t="0" r="5080" b="635"/>
          <wp:docPr id="3" name="Imagem 3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xto&#10;&#10;Descrição gerada automaticamente com confiança médi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9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EEE193B" wp14:editId="6F4ADAA7">
          <wp:simplePos x="0" y="0"/>
          <wp:positionH relativeFrom="column">
            <wp:posOffset>-1051560</wp:posOffset>
          </wp:positionH>
          <wp:positionV relativeFrom="paragraph">
            <wp:posOffset>825696</wp:posOffset>
          </wp:positionV>
          <wp:extent cx="8406765" cy="178638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406765" cy="178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E8B7F3" w14:textId="31E2AB9F" w:rsidR="00A60B45" w:rsidRPr="00B81817" w:rsidRDefault="00B81817" w:rsidP="00BF2A47">
    <w:pPr>
      <w:ind w:firstLine="0"/>
      <w:jc w:val="center"/>
      <w:rPr>
        <w:rFonts w:ascii="Arial" w:hAnsi="Arial" w:cs="Arial"/>
        <w:sz w:val="2"/>
        <w:szCs w:val="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B283FCD" wp14:editId="5FDEC5A1">
          <wp:simplePos x="0" y="0"/>
          <wp:positionH relativeFrom="column">
            <wp:posOffset>-1051560</wp:posOffset>
          </wp:positionH>
          <wp:positionV relativeFrom="paragraph">
            <wp:posOffset>825696</wp:posOffset>
          </wp:positionV>
          <wp:extent cx="8406765" cy="178638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406765" cy="178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D5282" w14:textId="77777777" w:rsidR="000B506D" w:rsidRDefault="000B506D">
      <w:r>
        <w:separator/>
      </w:r>
    </w:p>
  </w:footnote>
  <w:footnote w:type="continuationSeparator" w:id="0">
    <w:p w14:paraId="61CFD6A5" w14:textId="77777777" w:rsidR="000B506D" w:rsidRDefault="000B50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C715E" w14:textId="77777777" w:rsidR="0020704D" w:rsidRDefault="000B506D">
    <w:pPr>
      <w:pStyle w:val="Cabealho"/>
    </w:pPr>
    <w:r>
      <w:rPr>
        <w:noProof/>
      </w:rPr>
      <w:pict w14:anchorId="6D247C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721032" o:spid="_x0000_s2050" type="#_x0000_t75" alt="" style="position:absolute;left:0;text-align:left;margin-left:0;margin-top:0;width:371.25pt;height:351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são Prefeitu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6F627" w14:textId="6783320A" w:rsidR="00596665" w:rsidRPr="009649CF" w:rsidRDefault="002F0B0C" w:rsidP="002F0B0C">
    <w:pPr>
      <w:ind w:right="-1" w:firstLine="0"/>
      <w:jc w:val="center"/>
      <w:rPr>
        <w:rFonts w:asciiTheme="minorHAnsi" w:hAnsiTheme="minorHAnsi" w:cstheme="minorHAnsi"/>
      </w:rPr>
    </w:pPr>
    <w:r w:rsidRPr="009649CF">
      <w:rPr>
        <w:rFonts w:asciiTheme="minorHAnsi" w:hAnsiTheme="minorHAnsi" w:cstheme="minorHAnsi"/>
        <w:noProof/>
      </w:rPr>
      <w:drawing>
        <wp:inline distT="0" distB="0" distL="0" distR="0" wp14:anchorId="68AF5579" wp14:editId="533EE915">
          <wp:extent cx="876300" cy="838200"/>
          <wp:effectExtent l="0" t="0" r="0" b="0"/>
          <wp:docPr id="4" name="Imagem 4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Logotipo&#10;&#10;Descrição gerada automaticamente com confiança baix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63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27F94F" w14:textId="1FFE908A" w:rsidR="009649CF" w:rsidRDefault="00335682" w:rsidP="006A41B1">
    <w:pPr>
      <w:spacing w:before="120" w:after="120"/>
      <w:ind w:firstLine="0"/>
      <w:jc w:val="center"/>
      <w:rPr>
        <w:rFonts w:ascii="Verdana" w:hAnsi="Verdana"/>
      </w:rPr>
    </w:pPr>
    <w:r w:rsidRPr="00335682">
      <w:rPr>
        <w:rFonts w:ascii="Verdana" w:hAnsi="Verdana"/>
        <w:noProof/>
      </w:rPr>
      <w:drawing>
        <wp:inline distT="0" distB="0" distL="0" distR="0" wp14:anchorId="03FBBC7A" wp14:editId="6B7A4C97">
          <wp:extent cx="5435600" cy="64770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4356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E4399A" w14:textId="77777777" w:rsidR="00304804" w:rsidRDefault="00304804" w:rsidP="009649CF">
    <w:pPr>
      <w:spacing w:before="120" w:after="120"/>
      <w:ind w:firstLine="0"/>
      <w:rPr>
        <w:rFonts w:ascii="Verdana" w:hAnsi="Verda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480AE" w14:textId="77777777" w:rsidR="0020704D" w:rsidRDefault="000B506D">
    <w:pPr>
      <w:pStyle w:val="Cabealho"/>
    </w:pPr>
    <w:r>
      <w:rPr>
        <w:noProof/>
      </w:rPr>
      <w:pict w14:anchorId="03CC1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721031" o:spid="_x0000_s2049" type="#_x0000_t75" alt="" style="position:absolute;left:0;text-align:left;margin-left:0;margin-top:0;width:371.25pt;height:351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são Prefeitur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7142"/>
    <w:multiLevelType w:val="multilevel"/>
    <w:tmpl w:val="1724386C"/>
    <w:lvl w:ilvl="0">
      <w:start w:val="1"/>
      <w:numFmt w:val="decimal"/>
      <w:lvlText w:val="%1"/>
      <w:lvlJc w:val="left"/>
      <w:pPr>
        <w:ind w:left="570" w:hanging="57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Arial" w:hint="default"/>
      </w:rPr>
    </w:lvl>
  </w:abstractNum>
  <w:abstractNum w:abstractNumId="1">
    <w:nsid w:val="061B7342"/>
    <w:multiLevelType w:val="multilevel"/>
    <w:tmpl w:val="BC4C6010"/>
    <w:lvl w:ilvl="0">
      <w:start w:val="2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>
      <w:start w:val="1"/>
      <w:numFmt w:val="upperLetter"/>
      <w:lvlText w:val="(%2)"/>
      <w:lvlJc w:val="left"/>
      <w:pPr>
        <w:tabs>
          <w:tab w:val="num" w:pos="2646"/>
        </w:tabs>
        <w:ind w:left="2646" w:hanging="510"/>
      </w:pPr>
      <w:rPr>
        <w:rFonts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">
    <w:nsid w:val="0F51502B"/>
    <w:multiLevelType w:val="hybridMultilevel"/>
    <w:tmpl w:val="4E325048"/>
    <w:lvl w:ilvl="0" w:tplc="EC505EE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E5022"/>
    <w:multiLevelType w:val="hybridMultilevel"/>
    <w:tmpl w:val="FD4605FC"/>
    <w:lvl w:ilvl="0" w:tplc="A8EE22C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46241"/>
    <w:multiLevelType w:val="hybridMultilevel"/>
    <w:tmpl w:val="A8D2035A"/>
    <w:lvl w:ilvl="0" w:tplc="D8246B60">
      <w:start w:val="1"/>
      <w:numFmt w:val="decimalZero"/>
      <w:lvlText w:val="%1-"/>
      <w:lvlJc w:val="left"/>
      <w:pPr>
        <w:ind w:left="3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2" w:hanging="360"/>
      </w:pPr>
    </w:lvl>
    <w:lvl w:ilvl="2" w:tplc="0416001B" w:tentative="1">
      <w:start w:val="1"/>
      <w:numFmt w:val="lowerRoman"/>
      <w:lvlText w:val="%3."/>
      <w:lvlJc w:val="right"/>
      <w:pPr>
        <w:ind w:left="1802" w:hanging="180"/>
      </w:pPr>
    </w:lvl>
    <w:lvl w:ilvl="3" w:tplc="0416000F" w:tentative="1">
      <w:start w:val="1"/>
      <w:numFmt w:val="decimal"/>
      <w:lvlText w:val="%4."/>
      <w:lvlJc w:val="left"/>
      <w:pPr>
        <w:ind w:left="2522" w:hanging="360"/>
      </w:pPr>
    </w:lvl>
    <w:lvl w:ilvl="4" w:tplc="04160019" w:tentative="1">
      <w:start w:val="1"/>
      <w:numFmt w:val="lowerLetter"/>
      <w:lvlText w:val="%5."/>
      <w:lvlJc w:val="left"/>
      <w:pPr>
        <w:ind w:left="3242" w:hanging="360"/>
      </w:pPr>
    </w:lvl>
    <w:lvl w:ilvl="5" w:tplc="0416001B" w:tentative="1">
      <w:start w:val="1"/>
      <w:numFmt w:val="lowerRoman"/>
      <w:lvlText w:val="%6."/>
      <w:lvlJc w:val="right"/>
      <w:pPr>
        <w:ind w:left="3962" w:hanging="180"/>
      </w:pPr>
    </w:lvl>
    <w:lvl w:ilvl="6" w:tplc="0416000F" w:tentative="1">
      <w:start w:val="1"/>
      <w:numFmt w:val="decimal"/>
      <w:lvlText w:val="%7."/>
      <w:lvlJc w:val="left"/>
      <w:pPr>
        <w:ind w:left="4682" w:hanging="360"/>
      </w:pPr>
    </w:lvl>
    <w:lvl w:ilvl="7" w:tplc="04160019" w:tentative="1">
      <w:start w:val="1"/>
      <w:numFmt w:val="lowerLetter"/>
      <w:lvlText w:val="%8."/>
      <w:lvlJc w:val="left"/>
      <w:pPr>
        <w:ind w:left="5402" w:hanging="360"/>
      </w:pPr>
    </w:lvl>
    <w:lvl w:ilvl="8" w:tplc="0416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5">
    <w:nsid w:val="2A5C485C"/>
    <w:multiLevelType w:val="multilevel"/>
    <w:tmpl w:val="9FD4004A"/>
    <w:lvl w:ilvl="0">
      <w:start w:val="10"/>
      <w:numFmt w:val="decimal"/>
      <w:lvlText w:val="%1.0"/>
      <w:lvlJc w:val="left"/>
      <w:pPr>
        <w:tabs>
          <w:tab w:val="num" w:pos="540"/>
        </w:tabs>
        <w:ind w:left="540" w:hanging="483"/>
      </w:pPr>
      <w:rPr>
        <w:rFonts w:cs="Times New Roman"/>
        <w:strike w:val="0"/>
        <w:dstrike w:val="0"/>
        <w:u w:val="none"/>
        <w:effect w:val="none"/>
      </w:rPr>
    </w:lvl>
    <w:lvl w:ilvl="1">
      <w:start w:val="2"/>
      <w:numFmt w:val="decimal"/>
      <w:lvlText w:val="%1.%2"/>
      <w:lvlJc w:val="left"/>
      <w:pPr>
        <w:tabs>
          <w:tab w:val="num" w:pos="1248"/>
        </w:tabs>
        <w:ind w:left="1248" w:hanging="72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956"/>
        </w:tabs>
        <w:ind w:left="1956" w:hanging="72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72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tabs>
          <w:tab w:val="num" w:pos="3732"/>
        </w:tabs>
        <w:ind w:left="3732" w:hanging="108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08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5508"/>
        </w:tabs>
        <w:ind w:left="5508" w:hanging="144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6216" w:hanging="144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284"/>
        </w:tabs>
        <w:ind w:left="7284" w:hanging="180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6">
    <w:nsid w:val="2DB66673"/>
    <w:multiLevelType w:val="multilevel"/>
    <w:tmpl w:val="4140C2CC"/>
    <w:lvl w:ilvl="0">
      <w:start w:val="14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7">
    <w:nsid w:val="38BA6BC2"/>
    <w:multiLevelType w:val="hybridMultilevel"/>
    <w:tmpl w:val="955C8AEE"/>
    <w:lvl w:ilvl="0" w:tplc="97AC08E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85592"/>
    <w:multiLevelType w:val="hybridMultilevel"/>
    <w:tmpl w:val="324CDE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DE7ECA"/>
    <w:multiLevelType w:val="multilevel"/>
    <w:tmpl w:val="E2AC65F6"/>
    <w:lvl w:ilvl="0">
      <w:start w:val="10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496737DF"/>
    <w:multiLevelType w:val="multilevel"/>
    <w:tmpl w:val="51FC8A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4B496F82"/>
    <w:multiLevelType w:val="hybridMultilevel"/>
    <w:tmpl w:val="12165CEA"/>
    <w:lvl w:ilvl="0" w:tplc="E28A6B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4DFE4FF6"/>
    <w:multiLevelType w:val="hybridMultilevel"/>
    <w:tmpl w:val="00924F6A"/>
    <w:lvl w:ilvl="0" w:tplc="2140D6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FA5AAD"/>
    <w:multiLevelType w:val="hybridMultilevel"/>
    <w:tmpl w:val="CF0A63B2"/>
    <w:lvl w:ilvl="0" w:tplc="750253FE">
      <w:start w:val="1"/>
      <w:numFmt w:val="decimalZero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1824206"/>
    <w:multiLevelType w:val="multilevel"/>
    <w:tmpl w:val="F8603B0A"/>
    <w:lvl w:ilvl="0">
      <w:start w:val="2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15">
    <w:nsid w:val="5468668B"/>
    <w:multiLevelType w:val="hybridMultilevel"/>
    <w:tmpl w:val="168A3008"/>
    <w:lvl w:ilvl="0" w:tplc="50647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556A8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59CF241B"/>
    <w:multiLevelType w:val="hybridMultilevel"/>
    <w:tmpl w:val="D3E487A4"/>
    <w:lvl w:ilvl="0" w:tplc="B7863B2E">
      <w:start w:val="1"/>
      <w:numFmt w:val="lowerRoman"/>
      <w:lvlText w:val="%1."/>
      <w:lvlJc w:val="left"/>
      <w:pPr>
        <w:ind w:left="1638" w:hanging="93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9D641D3"/>
    <w:multiLevelType w:val="hybridMultilevel"/>
    <w:tmpl w:val="F45ADFA6"/>
    <w:lvl w:ilvl="0" w:tplc="E3D628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A4F5EEF"/>
    <w:multiLevelType w:val="singleLevel"/>
    <w:tmpl w:val="7EB68FD2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0">
    <w:nsid w:val="60491F08"/>
    <w:multiLevelType w:val="multilevel"/>
    <w:tmpl w:val="1DEC3C86"/>
    <w:lvl w:ilvl="0">
      <w:start w:val="4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DD55F3F"/>
    <w:multiLevelType w:val="multilevel"/>
    <w:tmpl w:val="8228B372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48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22">
    <w:nsid w:val="6E3547D0"/>
    <w:multiLevelType w:val="hybridMultilevel"/>
    <w:tmpl w:val="9A74CFD8"/>
    <w:lvl w:ilvl="0" w:tplc="176C0B44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F4578F8"/>
    <w:multiLevelType w:val="multilevel"/>
    <w:tmpl w:val="971EBDF4"/>
    <w:lvl w:ilvl="0">
      <w:start w:val="4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4">
    <w:nsid w:val="738627C8"/>
    <w:multiLevelType w:val="singleLevel"/>
    <w:tmpl w:val="9CD8B9FE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</w:abstractNum>
  <w:abstractNum w:abstractNumId="25">
    <w:nsid w:val="745F36CF"/>
    <w:multiLevelType w:val="hybridMultilevel"/>
    <w:tmpl w:val="09D6D26A"/>
    <w:lvl w:ilvl="0" w:tplc="EB3288FE">
      <w:start w:val="1"/>
      <w:numFmt w:val="decimalZero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4790BD7"/>
    <w:multiLevelType w:val="hybridMultilevel"/>
    <w:tmpl w:val="B8DECE6A"/>
    <w:lvl w:ilvl="0" w:tplc="4D8682E6">
      <w:start w:val="1"/>
      <w:numFmt w:val="bullet"/>
      <w:lvlText w:val="-"/>
      <w:lvlJc w:val="left"/>
      <w:pPr>
        <w:ind w:left="11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4D5E8908">
      <w:start w:val="1"/>
      <w:numFmt w:val="bullet"/>
      <w:lvlText w:val="o"/>
      <w:lvlJc w:val="left"/>
      <w:pPr>
        <w:ind w:left="10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95F4410C">
      <w:start w:val="1"/>
      <w:numFmt w:val="bullet"/>
      <w:lvlText w:val="▪"/>
      <w:lvlJc w:val="left"/>
      <w:pPr>
        <w:ind w:left="180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EB1C3540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4DBC7FF4">
      <w:start w:val="1"/>
      <w:numFmt w:val="bullet"/>
      <w:lvlText w:val="o"/>
      <w:lvlJc w:val="left"/>
      <w:pPr>
        <w:ind w:left="32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2662FBEE">
      <w:start w:val="1"/>
      <w:numFmt w:val="bullet"/>
      <w:lvlText w:val="▪"/>
      <w:lvlJc w:val="left"/>
      <w:pPr>
        <w:ind w:left="39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876A93FE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01100EFA">
      <w:start w:val="1"/>
      <w:numFmt w:val="bullet"/>
      <w:lvlText w:val="o"/>
      <w:lvlJc w:val="left"/>
      <w:pPr>
        <w:ind w:left="540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06682A84">
      <w:start w:val="1"/>
      <w:numFmt w:val="bullet"/>
      <w:lvlText w:val="▪"/>
      <w:lvlJc w:val="left"/>
      <w:pPr>
        <w:ind w:left="61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27">
    <w:nsid w:val="7F3034C5"/>
    <w:multiLevelType w:val="hybridMultilevel"/>
    <w:tmpl w:val="15AA72F0"/>
    <w:lvl w:ilvl="0" w:tplc="F5F8EFA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19"/>
  </w:num>
  <w:num w:numId="4">
    <w:abstractNumId w:val="10"/>
  </w:num>
  <w:num w:numId="5">
    <w:abstractNumId w:val="23"/>
  </w:num>
  <w:num w:numId="6">
    <w:abstractNumId w:val="1"/>
  </w:num>
  <w:num w:numId="7">
    <w:abstractNumId w:val="24"/>
  </w:num>
  <w:num w:numId="8">
    <w:abstractNumId w:val="6"/>
  </w:num>
  <w:num w:numId="9">
    <w:abstractNumId w:val="14"/>
  </w:num>
  <w:num w:numId="10">
    <w:abstractNumId w:val="0"/>
  </w:num>
  <w:num w:numId="11">
    <w:abstractNumId w:val="5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1"/>
  </w:num>
  <w:num w:numId="14">
    <w:abstractNumId w:val="9"/>
  </w:num>
  <w:num w:numId="15">
    <w:abstractNumId w:val="11"/>
  </w:num>
  <w:num w:numId="16">
    <w:abstractNumId w:val="8"/>
  </w:num>
  <w:num w:numId="17">
    <w:abstractNumId w:val="2"/>
  </w:num>
  <w:num w:numId="18">
    <w:abstractNumId w:val="4"/>
  </w:num>
  <w:num w:numId="19">
    <w:abstractNumId w:val="18"/>
  </w:num>
  <w:num w:numId="20">
    <w:abstractNumId w:val="22"/>
  </w:num>
  <w:num w:numId="21">
    <w:abstractNumId w:val="17"/>
  </w:num>
  <w:num w:numId="22">
    <w:abstractNumId w:val="13"/>
  </w:num>
  <w:num w:numId="23">
    <w:abstractNumId w:val="26"/>
  </w:num>
  <w:num w:numId="24">
    <w:abstractNumId w:val="12"/>
  </w:num>
  <w:num w:numId="25">
    <w:abstractNumId w:val="3"/>
  </w:num>
  <w:num w:numId="26">
    <w:abstractNumId w:val="7"/>
  </w:num>
  <w:num w:numId="27">
    <w:abstractNumId w:val="27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B8"/>
    <w:rsid w:val="000000CB"/>
    <w:rsid w:val="00000434"/>
    <w:rsid w:val="000004E9"/>
    <w:rsid w:val="000016F1"/>
    <w:rsid w:val="00002443"/>
    <w:rsid w:val="0000687F"/>
    <w:rsid w:val="00006AF2"/>
    <w:rsid w:val="000105F1"/>
    <w:rsid w:val="00014976"/>
    <w:rsid w:val="00015642"/>
    <w:rsid w:val="0001626F"/>
    <w:rsid w:val="000202AB"/>
    <w:rsid w:val="0002200C"/>
    <w:rsid w:val="00022330"/>
    <w:rsid w:val="00022F45"/>
    <w:rsid w:val="000248DA"/>
    <w:rsid w:val="00030D49"/>
    <w:rsid w:val="00032940"/>
    <w:rsid w:val="00032E62"/>
    <w:rsid w:val="000348DA"/>
    <w:rsid w:val="00036CC8"/>
    <w:rsid w:val="00041103"/>
    <w:rsid w:val="00042907"/>
    <w:rsid w:val="0005347D"/>
    <w:rsid w:val="00057419"/>
    <w:rsid w:val="00057C54"/>
    <w:rsid w:val="00061737"/>
    <w:rsid w:val="00063866"/>
    <w:rsid w:val="00065130"/>
    <w:rsid w:val="000673C8"/>
    <w:rsid w:val="000707CB"/>
    <w:rsid w:val="00073FE4"/>
    <w:rsid w:val="00076EA0"/>
    <w:rsid w:val="000807B1"/>
    <w:rsid w:val="0008232B"/>
    <w:rsid w:val="00084C23"/>
    <w:rsid w:val="00090553"/>
    <w:rsid w:val="00090FD0"/>
    <w:rsid w:val="000929AC"/>
    <w:rsid w:val="000929B6"/>
    <w:rsid w:val="0009388F"/>
    <w:rsid w:val="000944A9"/>
    <w:rsid w:val="00096842"/>
    <w:rsid w:val="000A60B5"/>
    <w:rsid w:val="000A62AF"/>
    <w:rsid w:val="000B0712"/>
    <w:rsid w:val="000B2581"/>
    <w:rsid w:val="000B2AF9"/>
    <w:rsid w:val="000B506D"/>
    <w:rsid w:val="000C2368"/>
    <w:rsid w:val="000C4495"/>
    <w:rsid w:val="000C517D"/>
    <w:rsid w:val="000C5CFF"/>
    <w:rsid w:val="000C6BF0"/>
    <w:rsid w:val="000D198A"/>
    <w:rsid w:val="000D3669"/>
    <w:rsid w:val="000D5287"/>
    <w:rsid w:val="000E1B02"/>
    <w:rsid w:val="000E4BC4"/>
    <w:rsid w:val="000E5FA0"/>
    <w:rsid w:val="000F0E88"/>
    <w:rsid w:val="000F1656"/>
    <w:rsid w:val="000F34DC"/>
    <w:rsid w:val="000F710D"/>
    <w:rsid w:val="000F7F52"/>
    <w:rsid w:val="00102CBD"/>
    <w:rsid w:val="001039C2"/>
    <w:rsid w:val="001101CB"/>
    <w:rsid w:val="00110760"/>
    <w:rsid w:val="001149C2"/>
    <w:rsid w:val="0011531C"/>
    <w:rsid w:val="00115D8E"/>
    <w:rsid w:val="00116A15"/>
    <w:rsid w:val="00117D44"/>
    <w:rsid w:val="001202D6"/>
    <w:rsid w:val="00121E6A"/>
    <w:rsid w:val="00124E1C"/>
    <w:rsid w:val="001272AE"/>
    <w:rsid w:val="00135514"/>
    <w:rsid w:val="00141D86"/>
    <w:rsid w:val="00144223"/>
    <w:rsid w:val="00144E8B"/>
    <w:rsid w:val="00146027"/>
    <w:rsid w:val="00151A82"/>
    <w:rsid w:val="00151EFD"/>
    <w:rsid w:val="00151F89"/>
    <w:rsid w:val="00153D4B"/>
    <w:rsid w:val="0015781E"/>
    <w:rsid w:val="00157B44"/>
    <w:rsid w:val="00160109"/>
    <w:rsid w:val="00160C35"/>
    <w:rsid w:val="0016194C"/>
    <w:rsid w:val="00170857"/>
    <w:rsid w:val="00170C5F"/>
    <w:rsid w:val="00175817"/>
    <w:rsid w:val="00180693"/>
    <w:rsid w:val="001817CF"/>
    <w:rsid w:val="00185B75"/>
    <w:rsid w:val="0018779E"/>
    <w:rsid w:val="00187C8B"/>
    <w:rsid w:val="00194192"/>
    <w:rsid w:val="00197DB6"/>
    <w:rsid w:val="001A0B6D"/>
    <w:rsid w:val="001A30A3"/>
    <w:rsid w:val="001A4094"/>
    <w:rsid w:val="001A4A16"/>
    <w:rsid w:val="001A638B"/>
    <w:rsid w:val="001A6F95"/>
    <w:rsid w:val="001A76D0"/>
    <w:rsid w:val="001B55EF"/>
    <w:rsid w:val="001C5341"/>
    <w:rsid w:val="001C6B6D"/>
    <w:rsid w:val="001C7321"/>
    <w:rsid w:val="001D07E6"/>
    <w:rsid w:val="001D10F8"/>
    <w:rsid w:val="001D2684"/>
    <w:rsid w:val="001D53DB"/>
    <w:rsid w:val="001D5EB4"/>
    <w:rsid w:val="001E1BBB"/>
    <w:rsid w:val="001E2CAB"/>
    <w:rsid w:val="001E3587"/>
    <w:rsid w:val="001E5300"/>
    <w:rsid w:val="001F1279"/>
    <w:rsid w:val="001F3BCD"/>
    <w:rsid w:val="001F409D"/>
    <w:rsid w:val="001F6427"/>
    <w:rsid w:val="001F7DBE"/>
    <w:rsid w:val="00204F2D"/>
    <w:rsid w:val="002052FA"/>
    <w:rsid w:val="00205C4F"/>
    <w:rsid w:val="0020704D"/>
    <w:rsid w:val="002075B9"/>
    <w:rsid w:val="00211886"/>
    <w:rsid w:val="00213B4D"/>
    <w:rsid w:val="00213B87"/>
    <w:rsid w:val="002170C1"/>
    <w:rsid w:val="002231E6"/>
    <w:rsid w:val="00225212"/>
    <w:rsid w:val="002269C6"/>
    <w:rsid w:val="00230A92"/>
    <w:rsid w:val="00236ACE"/>
    <w:rsid w:val="00244EA4"/>
    <w:rsid w:val="00244ED6"/>
    <w:rsid w:val="00245111"/>
    <w:rsid w:val="00245E8E"/>
    <w:rsid w:val="0025114E"/>
    <w:rsid w:val="00255243"/>
    <w:rsid w:val="00257C22"/>
    <w:rsid w:val="00262230"/>
    <w:rsid w:val="00262704"/>
    <w:rsid w:val="00262A8E"/>
    <w:rsid w:val="0026347F"/>
    <w:rsid w:val="00264D0C"/>
    <w:rsid w:val="00264D13"/>
    <w:rsid w:val="00266680"/>
    <w:rsid w:val="00267F66"/>
    <w:rsid w:val="002706E3"/>
    <w:rsid w:val="00276192"/>
    <w:rsid w:val="00277809"/>
    <w:rsid w:val="00281B05"/>
    <w:rsid w:val="00281C61"/>
    <w:rsid w:val="002A09CC"/>
    <w:rsid w:val="002A4511"/>
    <w:rsid w:val="002A5B63"/>
    <w:rsid w:val="002A6DDE"/>
    <w:rsid w:val="002B3E93"/>
    <w:rsid w:val="002B4B43"/>
    <w:rsid w:val="002C1570"/>
    <w:rsid w:val="002C2039"/>
    <w:rsid w:val="002C4246"/>
    <w:rsid w:val="002C6276"/>
    <w:rsid w:val="002D0C9B"/>
    <w:rsid w:val="002D2C98"/>
    <w:rsid w:val="002D6E1E"/>
    <w:rsid w:val="002E0037"/>
    <w:rsid w:val="002E10DF"/>
    <w:rsid w:val="002E3F90"/>
    <w:rsid w:val="002E62ED"/>
    <w:rsid w:val="002F0A7F"/>
    <w:rsid w:val="002F0B0C"/>
    <w:rsid w:val="002F5166"/>
    <w:rsid w:val="002F7836"/>
    <w:rsid w:val="002F7D9F"/>
    <w:rsid w:val="00301762"/>
    <w:rsid w:val="00304804"/>
    <w:rsid w:val="00305054"/>
    <w:rsid w:val="00306B0E"/>
    <w:rsid w:val="0031366F"/>
    <w:rsid w:val="0031435A"/>
    <w:rsid w:val="00321001"/>
    <w:rsid w:val="00330E84"/>
    <w:rsid w:val="00331108"/>
    <w:rsid w:val="0033302F"/>
    <w:rsid w:val="00333832"/>
    <w:rsid w:val="003338E3"/>
    <w:rsid w:val="00335682"/>
    <w:rsid w:val="003421E5"/>
    <w:rsid w:val="003430B3"/>
    <w:rsid w:val="003459F7"/>
    <w:rsid w:val="00347084"/>
    <w:rsid w:val="00354ED5"/>
    <w:rsid w:val="003578C9"/>
    <w:rsid w:val="0036185B"/>
    <w:rsid w:val="003618F8"/>
    <w:rsid w:val="0036442F"/>
    <w:rsid w:val="00365817"/>
    <w:rsid w:val="00367579"/>
    <w:rsid w:val="00370FD2"/>
    <w:rsid w:val="00374645"/>
    <w:rsid w:val="00374F9F"/>
    <w:rsid w:val="00380150"/>
    <w:rsid w:val="00381823"/>
    <w:rsid w:val="00383C1D"/>
    <w:rsid w:val="00384333"/>
    <w:rsid w:val="003876E9"/>
    <w:rsid w:val="00387A91"/>
    <w:rsid w:val="00387DF0"/>
    <w:rsid w:val="00393D88"/>
    <w:rsid w:val="003940ED"/>
    <w:rsid w:val="00394A27"/>
    <w:rsid w:val="003A3008"/>
    <w:rsid w:val="003A390C"/>
    <w:rsid w:val="003A4214"/>
    <w:rsid w:val="003A4DF2"/>
    <w:rsid w:val="003A5E8E"/>
    <w:rsid w:val="003B035F"/>
    <w:rsid w:val="003B03E4"/>
    <w:rsid w:val="003B28F2"/>
    <w:rsid w:val="003B5BEB"/>
    <w:rsid w:val="003B6D50"/>
    <w:rsid w:val="003C03D2"/>
    <w:rsid w:val="003C56DC"/>
    <w:rsid w:val="003C65A2"/>
    <w:rsid w:val="003D0184"/>
    <w:rsid w:val="003D03A6"/>
    <w:rsid w:val="003D2217"/>
    <w:rsid w:val="003D318B"/>
    <w:rsid w:val="003E15C8"/>
    <w:rsid w:val="003E184D"/>
    <w:rsid w:val="003E719C"/>
    <w:rsid w:val="003F0A6F"/>
    <w:rsid w:val="003F3F94"/>
    <w:rsid w:val="003F4F92"/>
    <w:rsid w:val="003F6A2B"/>
    <w:rsid w:val="004006E8"/>
    <w:rsid w:val="0040126A"/>
    <w:rsid w:val="00402A44"/>
    <w:rsid w:val="00407784"/>
    <w:rsid w:val="004157D4"/>
    <w:rsid w:val="0041728E"/>
    <w:rsid w:val="00420699"/>
    <w:rsid w:val="00423419"/>
    <w:rsid w:val="00423FEE"/>
    <w:rsid w:val="00434EB5"/>
    <w:rsid w:val="00445716"/>
    <w:rsid w:val="00446E35"/>
    <w:rsid w:val="0045198F"/>
    <w:rsid w:val="00452464"/>
    <w:rsid w:val="004567B4"/>
    <w:rsid w:val="00460E90"/>
    <w:rsid w:val="004633AF"/>
    <w:rsid w:val="00463D36"/>
    <w:rsid w:val="00465F91"/>
    <w:rsid w:val="00471305"/>
    <w:rsid w:val="00473205"/>
    <w:rsid w:val="00474A7D"/>
    <w:rsid w:val="00475874"/>
    <w:rsid w:val="00483774"/>
    <w:rsid w:val="00484CF4"/>
    <w:rsid w:val="00485D0A"/>
    <w:rsid w:val="004860AB"/>
    <w:rsid w:val="00491FD2"/>
    <w:rsid w:val="0049251A"/>
    <w:rsid w:val="004A62B0"/>
    <w:rsid w:val="004A6649"/>
    <w:rsid w:val="004A6943"/>
    <w:rsid w:val="004A6CEC"/>
    <w:rsid w:val="004B12BE"/>
    <w:rsid w:val="004B1B2D"/>
    <w:rsid w:val="004B3E71"/>
    <w:rsid w:val="004C05E4"/>
    <w:rsid w:val="004C0F72"/>
    <w:rsid w:val="004C40A7"/>
    <w:rsid w:val="004C4E49"/>
    <w:rsid w:val="004D30D7"/>
    <w:rsid w:val="004D402E"/>
    <w:rsid w:val="004D5991"/>
    <w:rsid w:val="004E1597"/>
    <w:rsid w:val="004E55D5"/>
    <w:rsid w:val="004E632E"/>
    <w:rsid w:val="004F3E3F"/>
    <w:rsid w:val="004F40A8"/>
    <w:rsid w:val="004F7A1F"/>
    <w:rsid w:val="00502271"/>
    <w:rsid w:val="005159C7"/>
    <w:rsid w:val="005166F8"/>
    <w:rsid w:val="00517F3D"/>
    <w:rsid w:val="00524CED"/>
    <w:rsid w:val="00525747"/>
    <w:rsid w:val="005317A6"/>
    <w:rsid w:val="0053350B"/>
    <w:rsid w:val="00533A9D"/>
    <w:rsid w:val="0053447C"/>
    <w:rsid w:val="00534638"/>
    <w:rsid w:val="00537975"/>
    <w:rsid w:val="00544CBE"/>
    <w:rsid w:val="00545CD5"/>
    <w:rsid w:val="00545DC7"/>
    <w:rsid w:val="0054730A"/>
    <w:rsid w:val="0055519C"/>
    <w:rsid w:val="005558C0"/>
    <w:rsid w:val="00557F2C"/>
    <w:rsid w:val="00564FC4"/>
    <w:rsid w:val="00574279"/>
    <w:rsid w:val="00575E14"/>
    <w:rsid w:val="00580021"/>
    <w:rsid w:val="005863E1"/>
    <w:rsid w:val="00595CF4"/>
    <w:rsid w:val="00596665"/>
    <w:rsid w:val="005968F1"/>
    <w:rsid w:val="005A171C"/>
    <w:rsid w:val="005A1E0A"/>
    <w:rsid w:val="005A5E01"/>
    <w:rsid w:val="005B1F6C"/>
    <w:rsid w:val="005B21F1"/>
    <w:rsid w:val="005B3BEE"/>
    <w:rsid w:val="005B5834"/>
    <w:rsid w:val="005C1559"/>
    <w:rsid w:val="005C560F"/>
    <w:rsid w:val="005C6489"/>
    <w:rsid w:val="005D305A"/>
    <w:rsid w:val="005D5AAE"/>
    <w:rsid w:val="005E6610"/>
    <w:rsid w:val="005E7089"/>
    <w:rsid w:val="005E7E09"/>
    <w:rsid w:val="005F0412"/>
    <w:rsid w:val="00600C07"/>
    <w:rsid w:val="00601772"/>
    <w:rsid w:val="0061226B"/>
    <w:rsid w:val="0061499A"/>
    <w:rsid w:val="00615305"/>
    <w:rsid w:val="006215E6"/>
    <w:rsid w:val="006229F8"/>
    <w:rsid w:val="00624B2B"/>
    <w:rsid w:val="00627D3B"/>
    <w:rsid w:val="0063378F"/>
    <w:rsid w:val="006345BA"/>
    <w:rsid w:val="00636D6D"/>
    <w:rsid w:val="006377EC"/>
    <w:rsid w:val="00637DAF"/>
    <w:rsid w:val="00643FD2"/>
    <w:rsid w:val="006461C3"/>
    <w:rsid w:val="006515E0"/>
    <w:rsid w:val="00656085"/>
    <w:rsid w:val="0065787C"/>
    <w:rsid w:val="0066022E"/>
    <w:rsid w:val="00660C08"/>
    <w:rsid w:val="00661B7E"/>
    <w:rsid w:val="00676258"/>
    <w:rsid w:val="00680B50"/>
    <w:rsid w:val="00681FCC"/>
    <w:rsid w:val="00682511"/>
    <w:rsid w:val="00685ADD"/>
    <w:rsid w:val="00690A7F"/>
    <w:rsid w:val="00691A31"/>
    <w:rsid w:val="00692504"/>
    <w:rsid w:val="0069364B"/>
    <w:rsid w:val="006A118D"/>
    <w:rsid w:val="006A41B1"/>
    <w:rsid w:val="006B12D4"/>
    <w:rsid w:val="006B32B5"/>
    <w:rsid w:val="006B506D"/>
    <w:rsid w:val="006B53D3"/>
    <w:rsid w:val="006C2722"/>
    <w:rsid w:val="006C2F9F"/>
    <w:rsid w:val="006C6262"/>
    <w:rsid w:val="006C7E27"/>
    <w:rsid w:val="006D0623"/>
    <w:rsid w:val="006D1400"/>
    <w:rsid w:val="006D198D"/>
    <w:rsid w:val="006D470E"/>
    <w:rsid w:val="006D67F9"/>
    <w:rsid w:val="006D7950"/>
    <w:rsid w:val="006E2A49"/>
    <w:rsid w:val="006E48CC"/>
    <w:rsid w:val="006E49EF"/>
    <w:rsid w:val="006E4B12"/>
    <w:rsid w:val="006E4FBE"/>
    <w:rsid w:val="006E6E56"/>
    <w:rsid w:val="006E7982"/>
    <w:rsid w:val="006F1231"/>
    <w:rsid w:val="006F5F51"/>
    <w:rsid w:val="006F675A"/>
    <w:rsid w:val="006F74A8"/>
    <w:rsid w:val="00700EF7"/>
    <w:rsid w:val="00701569"/>
    <w:rsid w:val="00703364"/>
    <w:rsid w:val="0070412D"/>
    <w:rsid w:val="00707E80"/>
    <w:rsid w:val="007102EF"/>
    <w:rsid w:val="007114ED"/>
    <w:rsid w:val="00714FCB"/>
    <w:rsid w:val="00716C25"/>
    <w:rsid w:val="0071791C"/>
    <w:rsid w:val="00720613"/>
    <w:rsid w:val="0072215B"/>
    <w:rsid w:val="00724AA5"/>
    <w:rsid w:val="007256C8"/>
    <w:rsid w:val="007269FC"/>
    <w:rsid w:val="00732E94"/>
    <w:rsid w:val="0073361D"/>
    <w:rsid w:val="00734361"/>
    <w:rsid w:val="00742755"/>
    <w:rsid w:val="00746B26"/>
    <w:rsid w:val="00746C23"/>
    <w:rsid w:val="00746F84"/>
    <w:rsid w:val="00750B45"/>
    <w:rsid w:val="0075242F"/>
    <w:rsid w:val="007614CC"/>
    <w:rsid w:val="00761AF3"/>
    <w:rsid w:val="0077256A"/>
    <w:rsid w:val="007733B6"/>
    <w:rsid w:val="00773D1E"/>
    <w:rsid w:val="00774492"/>
    <w:rsid w:val="00775E14"/>
    <w:rsid w:val="00784AB7"/>
    <w:rsid w:val="00785154"/>
    <w:rsid w:val="00787EF8"/>
    <w:rsid w:val="0079096C"/>
    <w:rsid w:val="00793555"/>
    <w:rsid w:val="007958F7"/>
    <w:rsid w:val="00795DC0"/>
    <w:rsid w:val="00797151"/>
    <w:rsid w:val="0079742A"/>
    <w:rsid w:val="007A273D"/>
    <w:rsid w:val="007A5FAF"/>
    <w:rsid w:val="007B5BCC"/>
    <w:rsid w:val="007B7A06"/>
    <w:rsid w:val="007C0297"/>
    <w:rsid w:val="007C6D42"/>
    <w:rsid w:val="007D2CA6"/>
    <w:rsid w:val="007E1CE9"/>
    <w:rsid w:val="007E39B5"/>
    <w:rsid w:val="007E4467"/>
    <w:rsid w:val="007E4576"/>
    <w:rsid w:val="007F0439"/>
    <w:rsid w:val="0080305F"/>
    <w:rsid w:val="00803B2B"/>
    <w:rsid w:val="00806640"/>
    <w:rsid w:val="008107EC"/>
    <w:rsid w:val="008119A8"/>
    <w:rsid w:val="00811EF4"/>
    <w:rsid w:val="00812E24"/>
    <w:rsid w:val="00814DA1"/>
    <w:rsid w:val="008166F9"/>
    <w:rsid w:val="008206D9"/>
    <w:rsid w:val="00820E19"/>
    <w:rsid w:val="00822316"/>
    <w:rsid w:val="008232D6"/>
    <w:rsid w:val="00823354"/>
    <w:rsid w:val="00823527"/>
    <w:rsid w:val="008237ED"/>
    <w:rsid w:val="008261D3"/>
    <w:rsid w:val="008346F3"/>
    <w:rsid w:val="00835B1D"/>
    <w:rsid w:val="00835ED2"/>
    <w:rsid w:val="008364F8"/>
    <w:rsid w:val="008367D2"/>
    <w:rsid w:val="0083736A"/>
    <w:rsid w:val="00837ED8"/>
    <w:rsid w:val="008408FD"/>
    <w:rsid w:val="00843814"/>
    <w:rsid w:val="00844E1B"/>
    <w:rsid w:val="008477A6"/>
    <w:rsid w:val="0085046C"/>
    <w:rsid w:val="00850A26"/>
    <w:rsid w:val="008553C7"/>
    <w:rsid w:val="0086107E"/>
    <w:rsid w:val="00861FEC"/>
    <w:rsid w:val="00867C78"/>
    <w:rsid w:val="00871F74"/>
    <w:rsid w:val="00872549"/>
    <w:rsid w:val="00872D22"/>
    <w:rsid w:val="0087452D"/>
    <w:rsid w:val="008805AC"/>
    <w:rsid w:val="00880A95"/>
    <w:rsid w:val="008830C5"/>
    <w:rsid w:val="00887C5C"/>
    <w:rsid w:val="0089196A"/>
    <w:rsid w:val="0089383D"/>
    <w:rsid w:val="008A1A3B"/>
    <w:rsid w:val="008A4218"/>
    <w:rsid w:val="008B15B6"/>
    <w:rsid w:val="008B2638"/>
    <w:rsid w:val="008B2F87"/>
    <w:rsid w:val="008B37DD"/>
    <w:rsid w:val="008B3860"/>
    <w:rsid w:val="008B5744"/>
    <w:rsid w:val="008B7C1F"/>
    <w:rsid w:val="008C40FF"/>
    <w:rsid w:val="008C5AB8"/>
    <w:rsid w:val="008C6639"/>
    <w:rsid w:val="008E25B7"/>
    <w:rsid w:val="008E68D7"/>
    <w:rsid w:val="008E6DC2"/>
    <w:rsid w:val="008F0C05"/>
    <w:rsid w:val="008F0CA4"/>
    <w:rsid w:val="008F0F7B"/>
    <w:rsid w:val="008F1CB2"/>
    <w:rsid w:val="008F3B0A"/>
    <w:rsid w:val="008F7938"/>
    <w:rsid w:val="00901FFD"/>
    <w:rsid w:val="009048E8"/>
    <w:rsid w:val="00906B3A"/>
    <w:rsid w:val="00911ECB"/>
    <w:rsid w:val="00912124"/>
    <w:rsid w:val="0092170D"/>
    <w:rsid w:val="0092496B"/>
    <w:rsid w:val="00924CE5"/>
    <w:rsid w:val="00926775"/>
    <w:rsid w:val="00927759"/>
    <w:rsid w:val="00934E80"/>
    <w:rsid w:val="009405DC"/>
    <w:rsid w:val="00941F62"/>
    <w:rsid w:val="00957E82"/>
    <w:rsid w:val="009617D2"/>
    <w:rsid w:val="0096386D"/>
    <w:rsid w:val="009649CF"/>
    <w:rsid w:val="00975192"/>
    <w:rsid w:val="00975895"/>
    <w:rsid w:val="009764F8"/>
    <w:rsid w:val="00981A0F"/>
    <w:rsid w:val="00982EFE"/>
    <w:rsid w:val="00985726"/>
    <w:rsid w:val="00985855"/>
    <w:rsid w:val="0098742D"/>
    <w:rsid w:val="00990387"/>
    <w:rsid w:val="00990F98"/>
    <w:rsid w:val="009914AA"/>
    <w:rsid w:val="00991F8C"/>
    <w:rsid w:val="009A0F73"/>
    <w:rsid w:val="009A2D05"/>
    <w:rsid w:val="009B7939"/>
    <w:rsid w:val="009C03F4"/>
    <w:rsid w:val="009C0D2E"/>
    <w:rsid w:val="009C2FCE"/>
    <w:rsid w:val="009C52DF"/>
    <w:rsid w:val="009C6CB0"/>
    <w:rsid w:val="009D7898"/>
    <w:rsid w:val="009E5811"/>
    <w:rsid w:val="009F2EE9"/>
    <w:rsid w:val="00A04CE6"/>
    <w:rsid w:val="00A121E5"/>
    <w:rsid w:val="00A12C24"/>
    <w:rsid w:val="00A13A8B"/>
    <w:rsid w:val="00A13F13"/>
    <w:rsid w:val="00A14937"/>
    <w:rsid w:val="00A152B5"/>
    <w:rsid w:val="00A17366"/>
    <w:rsid w:val="00A173B5"/>
    <w:rsid w:val="00A21852"/>
    <w:rsid w:val="00A228D7"/>
    <w:rsid w:val="00A230E7"/>
    <w:rsid w:val="00A234FD"/>
    <w:rsid w:val="00A23B6B"/>
    <w:rsid w:val="00A24D0F"/>
    <w:rsid w:val="00A25FCF"/>
    <w:rsid w:val="00A3182E"/>
    <w:rsid w:val="00A32159"/>
    <w:rsid w:val="00A35E8B"/>
    <w:rsid w:val="00A36476"/>
    <w:rsid w:val="00A43B6A"/>
    <w:rsid w:val="00A446B8"/>
    <w:rsid w:val="00A477F9"/>
    <w:rsid w:val="00A52DF4"/>
    <w:rsid w:val="00A52F22"/>
    <w:rsid w:val="00A5782B"/>
    <w:rsid w:val="00A60B45"/>
    <w:rsid w:val="00A6399D"/>
    <w:rsid w:val="00A65475"/>
    <w:rsid w:val="00A67C15"/>
    <w:rsid w:val="00A70680"/>
    <w:rsid w:val="00A73EB6"/>
    <w:rsid w:val="00A75E63"/>
    <w:rsid w:val="00A77A3C"/>
    <w:rsid w:val="00A828AD"/>
    <w:rsid w:val="00A84202"/>
    <w:rsid w:val="00A860B3"/>
    <w:rsid w:val="00A87174"/>
    <w:rsid w:val="00A8725A"/>
    <w:rsid w:val="00A91F48"/>
    <w:rsid w:val="00A95129"/>
    <w:rsid w:val="00A96015"/>
    <w:rsid w:val="00A97895"/>
    <w:rsid w:val="00AA182E"/>
    <w:rsid w:val="00AA22EA"/>
    <w:rsid w:val="00AA2ACA"/>
    <w:rsid w:val="00AA2F04"/>
    <w:rsid w:val="00AA3BA2"/>
    <w:rsid w:val="00AA3FE6"/>
    <w:rsid w:val="00AA58BA"/>
    <w:rsid w:val="00AB1507"/>
    <w:rsid w:val="00AB4CE1"/>
    <w:rsid w:val="00AB7EA6"/>
    <w:rsid w:val="00AC0262"/>
    <w:rsid w:val="00AC2297"/>
    <w:rsid w:val="00AC3394"/>
    <w:rsid w:val="00AC4439"/>
    <w:rsid w:val="00AC5EF4"/>
    <w:rsid w:val="00AD68F5"/>
    <w:rsid w:val="00AD760F"/>
    <w:rsid w:val="00AD7968"/>
    <w:rsid w:val="00AE088A"/>
    <w:rsid w:val="00AE238A"/>
    <w:rsid w:val="00AE4590"/>
    <w:rsid w:val="00AE4E03"/>
    <w:rsid w:val="00AE549C"/>
    <w:rsid w:val="00AE635E"/>
    <w:rsid w:val="00AE6E1A"/>
    <w:rsid w:val="00AE7B43"/>
    <w:rsid w:val="00AF0637"/>
    <w:rsid w:val="00AF278B"/>
    <w:rsid w:val="00AF5FAD"/>
    <w:rsid w:val="00AF6239"/>
    <w:rsid w:val="00AF7B18"/>
    <w:rsid w:val="00B04DDD"/>
    <w:rsid w:val="00B125F1"/>
    <w:rsid w:val="00B23B14"/>
    <w:rsid w:val="00B26067"/>
    <w:rsid w:val="00B3548F"/>
    <w:rsid w:val="00B4176A"/>
    <w:rsid w:val="00B41F2D"/>
    <w:rsid w:val="00B4206F"/>
    <w:rsid w:val="00B42179"/>
    <w:rsid w:val="00B5590D"/>
    <w:rsid w:val="00B56C31"/>
    <w:rsid w:val="00B65669"/>
    <w:rsid w:val="00B70229"/>
    <w:rsid w:val="00B7028E"/>
    <w:rsid w:val="00B71763"/>
    <w:rsid w:val="00B74C49"/>
    <w:rsid w:val="00B758A2"/>
    <w:rsid w:val="00B771E6"/>
    <w:rsid w:val="00B81817"/>
    <w:rsid w:val="00B85409"/>
    <w:rsid w:val="00B855C0"/>
    <w:rsid w:val="00B858FB"/>
    <w:rsid w:val="00B85DDC"/>
    <w:rsid w:val="00B86960"/>
    <w:rsid w:val="00B87BCC"/>
    <w:rsid w:val="00B97944"/>
    <w:rsid w:val="00BB0092"/>
    <w:rsid w:val="00BB36B4"/>
    <w:rsid w:val="00BB4C8C"/>
    <w:rsid w:val="00BB5F76"/>
    <w:rsid w:val="00BB5F82"/>
    <w:rsid w:val="00BB6A17"/>
    <w:rsid w:val="00BB7B9B"/>
    <w:rsid w:val="00BC3472"/>
    <w:rsid w:val="00BD0B56"/>
    <w:rsid w:val="00BD679E"/>
    <w:rsid w:val="00BE1715"/>
    <w:rsid w:val="00BE4C54"/>
    <w:rsid w:val="00BF05AD"/>
    <w:rsid w:val="00BF2A47"/>
    <w:rsid w:val="00BF618F"/>
    <w:rsid w:val="00C00961"/>
    <w:rsid w:val="00C059DB"/>
    <w:rsid w:val="00C05FF1"/>
    <w:rsid w:val="00C07312"/>
    <w:rsid w:val="00C10334"/>
    <w:rsid w:val="00C103C1"/>
    <w:rsid w:val="00C10698"/>
    <w:rsid w:val="00C12D4B"/>
    <w:rsid w:val="00C155D2"/>
    <w:rsid w:val="00C171A6"/>
    <w:rsid w:val="00C21230"/>
    <w:rsid w:val="00C23E30"/>
    <w:rsid w:val="00C2552B"/>
    <w:rsid w:val="00C2708D"/>
    <w:rsid w:val="00C30B5C"/>
    <w:rsid w:val="00C33925"/>
    <w:rsid w:val="00C376DB"/>
    <w:rsid w:val="00C41D6D"/>
    <w:rsid w:val="00C447E7"/>
    <w:rsid w:val="00C514C1"/>
    <w:rsid w:val="00C52416"/>
    <w:rsid w:val="00C52C7C"/>
    <w:rsid w:val="00C53A35"/>
    <w:rsid w:val="00C55CF4"/>
    <w:rsid w:val="00C57555"/>
    <w:rsid w:val="00C622FF"/>
    <w:rsid w:val="00C66693"/>
    <w:rsid w:val="00C66F4D"/>
    <w:rsid w:val="00C679A4"/>
    <w:rsid w:val="00C67BB3"/>
    <w:rsid w:val="00C7037E"/>
    <w:rsid w:val="00C71B9C"/>
    <w:rsid w:val="00C7247F"/>
    <w:rsid w:val="00C72843"/>
    <w:rsid w:val="00C72E98"/>
    <w:rsid w:val="00C75C31"/>
    <w:rsid w:val="00C779AD"/>
    <w:rsid w:val="00C87213"/>
    <w:rsid w:val="00C901CF"/>
    <w:rsid w:val="00C93738"/>
    <w:rsid w:val="00CA310F"/>
    <w:rsid w:val="00CA5332"/>
    <w:rsid w:val="00CB020E"/>
    <w:rsid w:val="00CB09B7"/>
    <w:rsid w:val="00CB2C09"/>
    <w:rsid w:val="00CC3249"/>
    <w:rsid w:val="00CC4A16"/>
    <w:rsid w:val="00CC60A6"/>
    <w:rsid w:val="00CD063F"/>
    <w:rsid w:val="00CD28D3"/>
    <w:rsid w:val="00CD3610"/>
    <w:rsid w:val="00CD6056"/>
    <w:rsid w:val="00CD60E8"/>
    <w:rsid w:val="00CD7A92"/>
    <w:rsid w:val="00CE0C11"/>
    <w:rsid w:val="00CE4B5B"/>
    <w:rsid w:val="00CE4FD2"/>
    <w:rsid w:val="00CE7116"/>
    <w:rsid w:val="00CE72F3"/>
    <w:rsid w:val="00CF1BA5"/>
    <w:rsid w:val="00CF3198"/>
    <w:rsid w:val="00CF3EDB"/>
    <w:rsid w:val="00CF53E8"/>
    <w:rsid w:val="00CF606F"/>
    <w:rsid w:val="00D00D40"/>
    <w:rsid w:val="00D05151"/>
    <w:rsid w:val="00D06F6C"/>
    <w:rsid w:val="00D1035D"/>
    <w:rsid w:val="00D1302C"/>
    <w:rsid w:val="00D25BC5"/>
    <w:rsid w:val="00D25CB8"/>
    <w:rsid w:val="00D32838"/>
    <w:rsid w:val="00D35566"/>
    <w:rsid w:val="00D44874"/>
    <w:rsid w:val="00D479D4"/>
    <w:rsid w:val="00D5103F"/>
    <w:rsid w:val="00D52CB2"/>
    <w:rsid w:val="00D55595"/>
    <w:rsid w:val="00D56A1E"/>
    <w:rsid w:val="00D56EC7"/>
    <w:rsid w:val="00D60227"/>
    <w:rsid w:val="00D6220C"/>
    <w:rsid w:val="00D678D7"/>
    <w:rsid w:val="00D67E4C"/>
    <w:rsid w:val="00D75C3A"/>
    <w:rsid w:val="00D820D8"/>
    <w:rsid w:val="00D83F83"/>
    <w:rsid w:val="00D85354"/>
    <w:rsid w:val="00D8587B"/>
    <w:rsid w:val="00D85E09"/>
    <w:rsid w:val="00D869C8"/>
    <w:rsid w:val="00D86C81"/>
    <w:rsid w:val="00D87060"/>
    <w:rsid w:val="00D87923"/>
    <w:rsid w:val="00D91E07"/>
    <w:rsid w:val="00D924B7"/>
    <w:rsid w:val="00D92D79"/>
    <w:rsid w:val="00D9320F"/>
    <w:rsid w:val="00D94DB6"/>
    <w:rsid w:val="00D94E7F"/>
    <w:rsid w:val="00D976D0"/>
    <w:rsid w:val="00DA285C"/>
    <w:rsid w:val="00DA3AE9"/>
    <w:rsid w:val="00DA41D1"/>
    <w:rsid w:val="00DA5056"/>
    <w:rsid w:val="00DA5FA7"/>
    <w:rsid w:val="00DB131C"/>
    <w:rsid w:val="00DB2C77"/>
    <w:rsid w:val="00DB3675"/>
    <w:rsid w:val="00DB7E46"/>
    <w:rsid w:val="00DC137B"/>
    <w:rsid w:val="00DC19FB"/>
    <w:rsid w:val="00DC78E8"/>
    <w:rsid w:val="00DC79D7"/>
    <w:rsid w:val="00DD524C"/>
    <w:rsid w:val="00DD6F84"/>
    <w:rsid w:val="00DE059D"/>
    <w:rsid w:val="00DE0EFC"/>
    <w:rsid w:val="00DE2C30"/>
    <w:rsid w:val="00DE2F7F"/>
    <w:rsid w:val="00DE31CD"/>
    <w:rsid w:val="00DE67EB"/>
    <w:rsid w:val="00DF0634"/>
    <w:rsid w:val="00DF0995"/>
    <w:rsid w:val="00DF22C8"/>
    <w:rsid w:val="00DF309F"/>
    <w:rsid w:val="00DF7932"/>
    <w:rsid w:val="00E02DC1"/>
    <w:rsid w:val="00E03CF7"/>
    <w:rsid w:val="00E055B5"/>
    <w:rsid w:val="00E0795E"/>
    <w:rsid w:val="00E10212"/>
    <w:rsid w:val="00E10752"/>
    <w:rsid w:val="00E125DD"/>
    <w:rsid w:val="00E12A90"/>
    <w:rsid w:val="00E12E1C"/>
    <w:rsid w:val="00E23C0D"/>
    <w:rsid w:val="00E243FD"/>
    <w:rsid w:val="00E31F36"/>
    <w:rsid w:val="00E34043"/>
    <w:rsid w:val="00E36949"/>
    <w:rsid w:val="00E41174"/>
    <w:rsid w:val="00E44999"/>
    <w:rsid w:val="00E4643E"/>
    <w:rsid w:val="00E472B6"/>
    <w:rsid w:val="00E47B0B"/>
    <w:rsid w:val="00E52FD3"/>
    <w:rsid w:val="00E5322D"/>
    <w:rsid w:val="00E55977"/>
    <w:rsid w:val="00E620A4"/>
    <w:rsid w:val="00E6341C"/>
    <w:rsid w:val="00E7178F"/>
    <w:rsid w:val="00E744FF"/>
    <w:rsid w:val="00E77722"/>
    <w:rsid w:val="00E80103"/>
    <w:rsid w:val="00E8311E"/>
    <w:rsid w:val="00E8352C"/>
    <w:rsid w:val="00E84006"/>
    <w:rsid w:val="00E840A5"/>
    <w:rsid w:val="00E8736D"/>
    <w:rsid w:val="00E87731"/>
    <w:rsid w:val="00E91A8E"/>
    <w:rsid w:val="00E9363B"/>
    <w:rsid w:val="00E96040"/>
    <w:rsid w:val="00E97919"/>
    <w:rsid w:val="00EA3E4B"/>
    <w:rsid w:val="00EA4EFD"/>
    <w:rsid w:val="00EA4FAD"/>
    <w:rsid w:val="00EA67E4"/>
    <w:rsid w:val="00EA7A54"/>
    <w:rsid w:val="00EB0160"/>
    <w:rsid w:val="00EB113E"/>
    <w:rsid w:val="00EB1AE2"/>
    <w:rsid w:val="00EB70A0"/>
    <w:rsid w:val="00EB761B"/>
    <w:rsid w:val="00EC2716"/>
    <w:rsid w:val="00EC28BB"/>
    <w:rsid w:val="00EC346A"/>
    <w:rsid w:val="00EC3EFC"/>
    <w:rsid w:val="00EC5DBF"/>
    <w:rsid w:val="00EC7F1B"/>
    <w:rsid w:val="00ED1F24"/>
    <w:rsid w:val="00ED3A44"/>
    <w:rsid w:val="00ED3DCC"/>
    <w:rsid w:val="00ED6308"/>
    <w:rsid w:val="00EE0C4A"/>
    <w:rsid w:val="00EE2333"/>
    <w:rsid w:val="00EE5A7C"/>
    <w:rsid w:val="00EE5E11"/>
    <w:rsid w:val="00EE7D79"/>
    <w:rsid w:val="00EF0F9C"/>
    <w:rsid w:val="00EF2C36"/>
    <w:rsid w:val="00EF4412"/>
    <w:rsid w:val="00EF46BA"/>
    <w:rsid w:val="00F02F93"/>
    <w:rsid w:val="00F043FE"/>
    <w:rsid w:val="00F0592D"/>
    <w:rsid w:val="00F07A7C"/>
    <w:rsid w:val="00F1158A"/>
    <w:rsid w:val="00F11FFD"/>
    <w:rsid w:val="00F1249D"/>
    <w:rsid w:val="00F14A7A"/>
    <w:rsid w:val="00F178EC"/>
    <w:rsid w:val="00F23B83"/>
    <w:rsid w:val="00F27682"/>
    <w:rsid w:val="00F276AD"/>
    <w:rsid w:val="00F27A5D"/>
    <w:rsid w:val="00F35140"/>
    <w:rsid w:val="00F44399"/>
    <w:rsid w:val="00F47559"/>
    <w:rsid w:val="00F53BFD"/>
    <w:rsid w:val="00F5437C"/>
    <w:rsid w:val="00F713D2"/>
    <w:rsid w:val="00F71E0C"/>
    <w:rsid w:val="00F72CFF"/>
    <w:rsid w:val="00F733A3"/>
    <w:rsid w:val="00F748D3"/>
    <w:rsid w:val="00F75A1B"/>
    <w:rsid w:val="00F825BF"/>
    <w:rsid w:val="00F83093"/>
    <w:rsid w:val="00F845E8"/>
    <w:rsid w:val="00F84735"/>
    <w:rsid w:val="00F866F5"/>
    <w:rsid w:val="00F87718"/>
    <w:rsid w:val="00F91500"/>
    <w:rsid w:val="00F930D2"/>
    <w:rsid w:val="00F9797C"/>
    <w:rsid w:val="00F97AB5"/>
    <w:rsid w:val="00FA09D8"/>
    <w:rsid w:val="00FA558B"/>
    <w:rsid w:val="00FB1B97"/>
    <w:rsid w:val="00FB2F93"/>
    <w:rsid w:val="00FB5382"/>
    <w:rsid w:val="00FB66E8"/>
    <w:rsid w:val="00FC0120"/>
    <w:rsid w:val="00FC2FAC"/>
    <w:rsid w:val="00FC5416"/>
    <w:rsid w:val="00FC79E9"/>
    <w:rsid w:val="00FC7D4C"/>
    <w:rsid w:val="00FD00C4"/>
    <w:rsid w:val="00FD0A8D"/>
    <w:rsid w:val="00FD402E"/>
    <w:rsid w:val="00FD48BC"/>
    <w:rsid w:val="00FD4979"/>
    <w:rsid w:val="00FD52C1"/>
    <w:rsid w:val="00FD6080"/>
    <w:rsid w:val="00FE0A98"/>
    <w:rsid w:val="00FE13C3"/>
    <w:rsid w:val="00FE4C72"/>
    <w:rsid w:val="00FE4D4E"/>
    <w:rsid w:val="00FE6F16"/>
    <w:rsid w:val="00FF0AEA"/>
    <w:rsid w:val="00FF13FA"/>
    <w:rsid w:val="00FF7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26BA922"/>
  <w15:docId w15:val="{18533512-6EEB-4989-B8E3-F8289719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ind w:firstLine="1418"/>
        <w:jc w:val="both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E5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941F62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DB7E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DB7E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DB7E4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9"/>
    <w:qFormat/>
    <w:rsid w:val="00DB7E4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31366F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DB7E46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60177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DB7E46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DB7E46"/>
    <w:rPr>
      <w:rFonts w:ascii="Cambria" w:hAnsi="Cambria" w:cs="Times New Roman"/>
      <w:b/>
      <w:bCs/>
      <w:sz w:val="26"/>
      <w:szCs w:val="26"/>
      <w:lang w:val="pt-BR" w:eastAsia="pt-BR" w:bidi="ar-SA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DB7E46"/>
    <w:rPr>
      <w:rFonts w:ascii="Calibri" w:hAnsi="Calibri" w:cs="Times New Roman"/>
      <w:b/>
      <w:bCs/>
      <w:sz w:val="28"/>
      <w:szCs w:val="28"/>
      <w:lang w:val="pt-BR" w:eastAsia="pt-BR" w:bidi="ar-SA"/>
    </w:rPr>
  </w:style>
  <w:style w:type="character" w:customStyle="1" w:styleId="Ttulo6Char">
    <w:name w:val="Título 6 Char"/>
    <w:basedOn w:val="Fontepargpadro"/>
    <w:link w:val="Ttulo6"/>
    <w:uiPriority w:val="99"/>
    <w:locked/>
    <w:rsid w:val="00DB7E46"/>
    <w:rPr>
      <w:rFonts w:ascii="Calibri" w:hAnsi="Calibri" w:cs="Times New Roman"/>
      <w:b/>
      <w:bCs/>
      <w:sz w:val="22"/>
      <w:szCs w:val="22"/>
      <w:lang w:val="pt-BR" w:eastAsia="pt-BR" w:bidi="ar-SA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601772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DB7E46"/>
    <w:rPr>
      <w:rFonts w:ascii="Calibri" w:hAnsi="Calibri" w:cs="Times New Roman"/>
      <w:i/>
      <w:iCs/>
      <w:sz w:val="24"/>
      <w:szCs w:val="24"/>
      <w:lang w:val="pt-BR" w:eastAsia="pt-BR" w:bidi="ar-SA"/>
    </w:rPr>
  </w:style>
  <w:style w:type="paragraph" w:styleId="Corpodetexto">
    <w:name w:val="Body Text"/>
    <w:basedOn w:val="Normal"/>
    <w:link w:val="CorpodetextoChar"/>
    <w:uiPriority w:val="99"/>
    <w:rsid w:val="00941F62"/>
    <w:rPr>
      <w:sz w:val="28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01772"/>
    <w:rPr>
      <w:rFonts w:cs="Times New Roman"/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rsid w:val="00CE72F3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601772"/>
    <w:rPr>
      <w:rFonts w:cs="Times New Roman"/>
      <w:sz w:val="2"/>
    </w:rPr>
  </w:style>
  <w:style w:type="paragraph" w:styleId="Cabealho">
    <w:name w:val="header"/>
    <w:aliases w:val="hd,he"/>
    <w:basedOn w:val="Normal"/>
    <w:link w:val="CabealhoChar"/>
    <w:uiPriority w:val="99"/>
    <w:rsid w:val="00F115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uiPriority w:val="99"/>
    <w:semiHidden/>
    <w:locked/>
    <w:rsid w:val="00601772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F115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01772"/>
    <w:rPr>
      <w:rFonts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F1158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01772"/>
    <w:rPr>
      <w:rFonts w:cs="Times New Roman"/>
      <w:sz w:val="2"/>
    </w:rPr>
  </w:style>
  <w:style w:type="table" w:styleId="Tabelacomgrade">
    <w:name w:val="Table Grid"/>
    <w:basedOn w:val="Tabelanormal"/>
    <w:uiPriority w:val="99"/>
    <w:rsid w:val="000E4B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link w:val="SubttuloChar"/>
    <w:uiPriority w:val="99"/>
    <w:qFormat/>
    <w:rsid w:val="000E5FA0"/>
    <w:pPr>
      <w:spacing w:before="120"/>
    </w:pPr>
    <w:rPr>
      <w:rFonts w:ascii="Verdana" w:hAnsi="Verdana"/>
      <w:b/>
      <w:bCs/>
      <w:sz w:val="20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601772"/>
    <w:rPr>
      <w:rFonts w:ascii="Cambria" w:hAnsi="Cambria" w:cs="Times New Roman"/>
      <w:sz w:val="24"/>
      <w:szCs w:val="24"/>
    </w:rPr>
  </w:style>
  <w:style w:type="paragraph" w:styleId="Ttulo">
    <w:name w:val="Title"/>
    <w:basedOn w:val="Normal"/>
    <w:link w:val="TtuloChar"/>
    <w:uiPriority w:val="99"/>
    <w:qFormat/>
    <w:rsid w:val="000E5FA0"/>
    <w:pPr>
      <w:spacing w:before="720"/>
      <w:jc w:val="center"/>
    </w:pPr>
    <w:rPr>
      <w:rFonts w:ascii="Verdana" w:hAnsi="Verdana"/>
      <w:b/>
      <w:sz w:val="20"/>
    </w:rPr>
  </w:style>
  <w:style w:type="character" w:customStyle="1" w:styleId="TtuloChar">
    <w:name w:val="Título Char"/>
    <w:basedOn w:val="Fontepargpadro"/>
    <w:link w:val="Ttulo"/>
    <w:uiPriority w:val="99"/>
    <w:locked/>
    <w:rsid w:val="00DB7E46"/>
    <w:rPr>
      <w:rFonts w:ascii="Verdana" w:hAnsi="Verdana" w:cs="Times New Roman"/>
      <w:b/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99"/>
    <w:qFormat/>
    <w:rsid w:val="000E5FA0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0E5FA0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31366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locked/>
    <w:rsid w:val="00601772"/>
    <w:rPr>
      <w:rFonts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31366F"/>
    <w:rPr>
      <w:rFonts w:cs="Times New Roman"/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5B1F6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601772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DB7E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B7E4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601772"/>
    <w:rPr>
      <w:rFonts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B7E4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601772"/>
    <w:rPr>
      <w:rFonts w:cs="Times New Roman"/>
      <w:sz w:val="16"/>
      <w:szCs w:val="16"/>
    </w:rPr>
  </w:style>
  <w:style w:type="paragraph" w:styleId="Corpodetexto3">
    <w:name w:val="Body Text 3"/>
    <w:basedOn w:val="Normal"/>
    <w:link w:val="Corpodetexto3Char"/>
    <w:uiPriority w:val="99"/>
    <w:rsid w:val="00DB7E4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DB7E46"/>
    <w:rPr>
      <w:rFonts w:cs="Times New Roman"/>
      <w:sz w:val="16"/>
      <w:szCs w:val="16"/>
      <w:lang w:val="pt-BR" w:eastAsia="pt-BR" w:bidi="ar-SA"/>
    </w:rPr>
  </w:style>
  <w:style w:type="paragraph" w:styleId="PargrafodaLista">
    <w:name w:val="List Paragraph"/>
    <w:basedOn w:val="Normal"/>
    <w:uiPriority w:val="99"/>
    <w:qFormat/>
    <w:rsid w:val="00DB7E46"/>
    <w:pPr>
      <w:ind w:left="720"/>
      <w:contextualSpacing/>
    </w:pPr>
    <w:rPr>
      <w:sz w:val="20"/>
      <w:szCs w:val="20"/>
    </w:rPr>
  </w:style>
  <w:style w:type="paragraph" w:customStyle="1" w:styleId="Textoembloco1">
    <w:name w:val="Texto em bloco1"/>
    <w:basedOn w:val="Normal"/>
    <w:uiPriority w:val="99"/>
    <w:rsid w:val="00DB7E46"/>
    <w:pPr>
      <w:ind w:left="567" w:right="-716" w:hanging="567"/>
    </w:pPr>
    <w:rPr>
      <w:szCs w:val="20"/>
    </w:rPr>
  </w:style>
  <w:style w:type="paragraph" w:customStyle="1" w:styleId="subtarorx">
    <w:name w:val="subtaror x"/>
    <w:basedOn w:val="Normal"/>
    <w:autoRedefine/>
    <w:uiPriority w:val="99"/>
    <w:rsid w:val="00E12E1C"/>
    <w:pPr>
      <w:tabs>
        <w:tab w:val="left" w:pos="0"/>
      </w:tabs>
    </w:pPr>
    <w:rPr>
      <w:rFonts w:ascii="Arial" w:hAnsi="Arial"/>
      <w:b/>
      <w:sz w:val="21"/>
      <w:u w:val="single"/>
    </w:rPr>
  </w:style>
  <w:style w:type="paragraph" w:customStyle="1" w:styleId="BodyText21">
    <w:name w:val="Body Text 21"/>
    <w:basedOn w:val="Normal"/>
    <w:uiPriority w:val="99"/>
    <w:rsid w:val="00BE1715"/>
    <w:pPr>
      <w:ind w:left="720"/>
    </w:pPr>
    <w:rPr>
      <w:rFonts w:ascii="Courier New" w:hAnsi="Courier New"/>
      <w:szCs w:val="20"/>
    </w:rPr>
  </w:style>
  <w:style w:type="paragraph" w:styleId="SemEspaamento">
    <w:name w:val="No Spacing"/>
    <w:uiPriority w:val="1"/>
    <w:qFormat/>
    <w:rsid w:val="0061499A"/>
    <w:rPr>
      <w:rFonts w:ascii="Calibri" w:hAnsi="Calibri"/>
      <w:lang w:eastAsia="en-US"/>
    </w:rPr>
  </w:style>
  <w:style w:type="paragraph" w:styleId="Legenda">
    <w:name w:val="caption"/>
    <w:basedOn w:val="Normal"/>
    <w:next w:val="Normal"/>
    <w:unhideWhenUsed/>
    <w:qFormat/>
    <w:locked/>
    <w:rsid w:val="002F7836"/>
    <w:pPr>
      <w:spacing w:after="200"/>
    </w:pPr>
    <w:rPr>
      <w:b/>
      <w:bCs/>
      <w:color w:val="4F81BD" w:themeColor="accent1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A3182E"/>
    <w:rPr>
      <w:color w:val="808080"/>
    </w:rPr>
  </w:style>
  <w:style w:type="paragraph" w:customStyle="1" w:styleId="ydp537036bcmsonormal">
    <w:name w:val="ydp537036bcmsonormal"/>
    <w:basedOn w:val="Normal"/>
    <w:rsid w:val="00872D2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ydpe798f1emsonormal">
    <w:name w:val="ydpe798f1emsonormal"/>
    <w:basedOn w:val="Normal"/>
    <w:rsid w:val="00AB4CE1"/>
    <w:pPr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basedOn w:val="Fontepargpadro"/>
    <w:rsid w:val="00AB4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9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0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ASCARA%20sedes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116E8-4C61-410C-B6E8-C3A4BA1D6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MASCARA sedesa</Template>
  <TotalTime>23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AIURUOCA</vt:lpstr>
    </vt:vector>
  </TitlesOfParts>
  <Company>Prefeitura Municipal de A.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AIURUOCA</dc:title>
  <dc:creator>PREFEITURA</dc:creator>
  <cp:lastModifiedBy>Prefeitura</cp:lastModifiedBy>
  <cp:revision>5</cp:revision>
  <cp:lastPrinted>2022-06-15T00:13:00Z</cp:lastPrinted>
  <dcterms:created xsi:type="dcterms:W3CDTF">2024-07-31T19:15:00Z</dcterms:created>
  <dcterms:modified xsi:type="dcterms:W3CDTF">2026-08-17T15:53:00Z</dcterms:modified>
</cp:coreProperties>
</file>